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879" w:rsidRDefault="005927BA">
      <w:bookmarkStart w:id="0" w:name="_GoBack"/>
      <w:r>
        <w:rPr>
          <w:rFonts w:eastAsia="Times New Roman"/>
          <w:noProof/>
          <w:lang w:eastAsia="en-AU"/>
        </w:rPr>
        <w:drawing>
          <wp:inline distT="0" distB="0" distL="0" distR="0" wp14:anchorId="3486F33B" wp14:editId="5C720476">
            <wp:extent cx="5731510" cy="10189351"/>
            <wp:effectExtent l="0" t="0" r="2540" b="2540"/>
            <wp:docPr id="1" name="ymail_attachmentIdc5df637e-8f8a-440a-b278-ab9cd710b119" descr="cid:c5df637e-8f8a-440a-b278-ab9cd710b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c5df637e-8f8a-440a-b278-ab9cd710b119" descr="cid:c5df637e-8f8a-440a-b278-ab9cd710b119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1879" w:rsidSect="005927B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BA"/>
    <w:rsid w:val="005927BA"/>
    <w:rsid w:val="00A5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B31084-DFEA-4109-BDB8-1AF929C54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5df637e-8f8a-440a-b278-ab9cd710b11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CF200FED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Heartland Motors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Youlesanvensan</dc:creator>
  <cp:keywords/>
  <dc:description/>
  <cp:lastModifiedBy>Emanuel Youlesanvensan</cp:lastModifiedBy>
  <cp:revision>1</cp:revision>
  <dcterms:created xsi:type="dcterms:W3CDTF">2025-05-08T23:36:00Z</dcterms:created>
  <dcterms:modified xsi:type="dcterms:W3CDTF">2025-05-08T23:37:00Z</dcterms:modified>
</cp:coreProperties>
</file>