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879" w:rsidRDefault="00FD330C">
      <w:r>
        <w:rPr>
          <w:rFonts w:eastAsia="Times New Roman"/>
          <w:noProof/>
          <w:lang w:eastAsia="en-AU"/>
        </w:rPr>
        <w:drawing>
          <wp:inline distT="0" distB="0" distL="0" distR="0">
            <wp:extent cx="5731510" cy="10189351"/>
            <wp:effectExtent l="0" t="0" r="2540" b="2540"/>
            <wp:docPr id="1" name="Picture 1" descr="cid:b2a52ed4-c944-4db4-9d9a-83341c26b7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b2a52ed4-c944-4db4-9d9a-83341c26b71b" descr="cid:b2a52ed4-c944-4db4-9d9a-83341c26b71b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18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30C"/>
    <w:rsid w:val="00A51879"/>
    <w:rsid w:val="00FD3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7A155E-C845-47EF-B65B-4D26ACCB6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b2a52ed4-c944-4db4-9d9a-83341c26b71b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447B0C7E</Template>
  <TotalTime>57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Heartland Motors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 Youlesanvensan</dc:creator>
  <cp:keywords/>
  <dc:description/>
  <cp:lastModifiedBy>Emanuel Youlesanvensan</cp:lastModifiedBy>
  <cp:revision>1</cp:revision>
  <dcterms:created xsi:type="dcterms:W3CDTF">2023-03-03T00:04:00Z</dcterms:created>
  <dcterms:modified xsi:type="dcterms:W3CDTF">2023-03-03T01:01:00Z</dcterms:modified>
</cp:coreProperties>
</file>